
<file path=[Content_Types].xml><?xml version="1.0" encoding="utf-8"?>
<Types xmlns="http://schemas.openxmlformats.org/package/2006/content-types">
  <Default Extension="png" ContentType="image/png"/>
  <Default Extension="htm" ContentType="application/xhtml+xml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Outside"/>
      </w:tblPr>
      <w:tblGrid>
        <w:gridCol w:w="4032"/>
        <w:gridCol w:w="576"/>
        <w:gridCol w:w="576"/>
        <w:gridCol w:w="4176"/>
        <w:gridCol w:w="576"/>
        <w:gridCol w:w="576"/>
        <w:gridCol w:w="4176"/>
      </w:tblGrid>
      <w:tr w:rsidR="0058563F">
        <w:trPr>
          <w:trHeight w:hRule="exact" w:val="10800"/>
        </w:trPr>
        <w:tc>
          <w:tcPr>
            <w:tcW w:w="4032" w:type="dxa"/>
            <w:vAlign w:val="bottom"/>
          </w:tcPr>
          <w:tbl>
            <w:tblPr>
              <w:tblStyle w:val="TableLayou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32"/>
            </w:tblGrid>
            <w:tr w:rsidR="0058563F">
              <w:trPr>
                <w:trHeight w:hRule="exact" w:val="3600"/>
              </w:trPr>
              <w:tc>
                <w:tcPr>
                  <w:tcW w:w="4032" w:type="dxa"/>
                  <w:vAlign w:val="bottom"/>
                </w:tcPr>
                <w:p w:rsidR="0058563F" w:rsidRDefault="00E26C05" w:rsidP="00E26C05">
                  <w:pPr>
                    <w:pStyle w:val="Heading1"/>
                    <w:outlineLvl w:val="0"/>
                  </w:pP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58240" behindDoc="0" locked="0" layoutInCell="1" allowOverlap="1" wp14:anchorId="4A62061E" wp14:editId="2D919B1F">
                        <wp:simplePos x="0" y="0"/>
                        <wp:positionH relativeFrom="column">
                          <wp:posOffset>452755</wp:posOffset>
                        </wp:positionH>
                        <wp:positionV relativeFrom="paragraph">
                          <wp:posOffset>-1398270</wp:posOffset>
                        </wp:positionV>
                        <wp:extent cx="1426845" cy="1353185"/>
                        <wp:effectExtent l="0" t="0" r="1905" b="0"/>
                        <wp:wrapNone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Leo-logo.gif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6845" cy="1353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t>LEO PLEDGE</w:t>
                  </w:r>
                </w:p>
              </w:tc>
            </w:tr>
            <w:tr w:rsidR="0058563F">
              <w:trPr>
                <w:trHeight w:hRule="exact" w:val="7200"/>
              </w:trPr>
              <w:tc>
                <w:tcPr>
                  <w:tcW w:w="4032" w:type="dxa"/>
                  <w:shd w:val="clear" w:color="auto" w:fill="F24F4F" w:themeFill="accent1"/>
                </w:tcPr>
                <w:p w:rsidR="00E26C05" w:rsidRPr="00E26C05" w:rsidRDefault="00E26C05" w:rsidP="00E26C05">
                  <w:pPr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</w:pPr>
                  <w:r w:rsidRPr="00E26C05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  <w:t>I pledge of my hands</w:t>
                  </w:r>
                </w:p>
                <w:p w:rsidR="00E26C05" w:rsidRPr="00E26C05" w:rsidRDefault="00E26C05" w:rsidP="00E26C05">
                  <w:pPr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</w:pPr>
                  <w:r w:rsidRPr="00E26C05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  <w:t>Extended and open</w:t>
                  </w:r>
                </w:p>
                <w:p w:rsidR="00E26C05" w:rsidRPr="00E26C05" w:rsidRDefault="00E26C05" w:rsidP="00E26C05">
                  <w:pPr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</w:pPr>
                  <w:r w:rsidRPr="00E26C05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  <w:t>To help those In need</w:t>
                  </w:r>
                </w:p>
                <w:p w:rsidR="00E26C05" w:rsidRPr="00E26C05" w:rsidRDefault="00E26C05" w:rsidP="00E26C05">
                  <w:pPr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</w:pPr>
                  <w:r w:rsidRPr="00E26C05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  <w:t> </w:t>
                  </w:r>
                </w:p>
                <w:p w:rsidR="00E26C05" w:rsidRPr="00E26C05" w:rsidRDefault="00E26C05" w:rsidP="00E26C05">
                  <w:pPr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</w:pPr>
                  <w:r w:rsidRPr="00E26C05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  <w:t>I pledge of my heart</w:t>
                  </w:r>
                </w:p>
                <w:p w:rsidR="00E26C05" w:rsidRPr="00E26C05" w:rsidRDefault="00E26C05" w:rsidP="00E26C05">
                  <w:pPr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</w:pPr>
                  <w:r w:rsidRPr="00E26C05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  <w:t>Reach for it and it will be</w:t>
                  </w:r>
                </w:p>
                <w:p w:rsidR="00E26C05" w:rsidRPr="00E26C05" w:rsidRDefault="00E26C05" w:rsidP="00E26C05">
                  <w:pPr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</w:pPr>
                  <w:r w:rsidRPr="00E26C05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  <w:t>Touched</w:t>
                  </w:r>
                </w:p>
                <w:p w:rsidR="00E26C05" w:rsidRPr="00E26C05" w:rsidRDefault="00E26C05" w:rsidP="00E26C05">
                  <w:pPr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</w:pPr>
                  <w:r w:rsidRPr="00E26C05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  <w:t> </w:t>
                  </w:r>
                </w:p>
                <w:p w:rsidR="00E26C05" w:rsidRPr="00E26C05" w:rsidRDefault="00E26C05" w:rsidP="00E26C05">
                  <w:pPr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</w:pPr>
                  <w:r w:rsidRPr="00E26C05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  <w:t>I pledge of my ears</w:t>
                  </w:r>
                </w:p>
                <w:p w:rsidR="00E26C05" w:rsidRPr="00E26C05" w:rsidRDefault="00E26C05" w:rsidP="00E26C05">
                  <w:pPr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</w:pPr>
                  <w:r w:rsidRPr="00E26C05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  <w:t>To hear another’s outcry</w:t>
                  </w:r>
                </w:p>
                <w:p w:rsidR="00E26C05" w:rsidRPr="00E26C05" w:rsidRDefault="00E26C05" w:rsidP="00E26C05">
                  <w:pPr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</w:pPr>
                  <w:r w:rsidRPr="00E26C05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  <w:t> </w:t>
                  </w:r>
                </w:p>
                <w:p w:rsidR="00E26C05" w:rsidRPr="00E26C05" w:rsidRDefault="00E26C05" w:rsidP="00E26C05">
                  <w:pPr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</w:pPr>
                  <w:r w:rsidRPr="00E26C05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  <w:t>My eyes</w:t>
                  </w:r>
                </w:p>
                <w:p w:rsidR="00E26C05" w:rsidRPr="00E26C05" w:rsidRDefault="00E26C05" w:rsidP="00E26C05">
                  <w:pPr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</w:pPr>
                  <w:r w:rsidRPr="00E26C05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  <w:t>To see the plight of others</w:t>
                  </w:r>
                </w:p>
                <w:p w:rsidR="00E26C05" w:rsidRPr="00E26C05" w:rsidRDefault="00E26C05" w:rsidP="00E26C05">
                  <w:pPr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</w:pPr>
                  <w:r w:rsidRPr="00E26C05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  <w:t> </w:t>
                  </w:r>
                </w:p>
                <w:p w:rsidR="00E26C05" w:rsidRPr="00E26C05" w:rsidRDefault="00E26C05" w:rsidP="00E26C05">
                  <w:pPr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</w:pPr>
                  <w:r w:rsidRPr="00E26C05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  <w:t>My knowledge</w:t>
                  </w:r>
                </w:p>
                <w:p w:rsidR="00E26C05" w:rsidRPr="00E26C05" w:rsidRDefault="00E26C05" w:rsidP="00E26C05">
                  <w:pPr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</w:pPr>
                  <w:r w:rsidRPr="00E26C05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  <w:t>To bring a man closer to his dreams</w:t>
                  </w:r>
                </w:p>
                <w:p w:rsidR="00E26C05" w:rsidRPr="00E26C05" w:rsidRDefault="00E26C05" w:rsidP="00E26C05">
                  <w:pPr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</w:pPr>
                  <w:r w:rsidRPr="00E26C05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  <w:t> </w:t>
                  </w:r>
                </w:p>
                <w:p w:rsidR="00E26C05" w:rsidRPr="00E26C05" w:rsidRDefault="00E26C05" w:rsidP="00E26C05">
                  <w:pPr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</w:pPr>
                  <w:r w:rsidRPr="00E26C05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  <w:t>I pledge of myself</w:t>
                  </w:r>
                </w:p>
                <w:p w:rsidR="0058563F" w:rsidRPr="00E26C05" w:rsidRDefault="00E26C05" w:rsidP="00E26C05">
                  <w:pPr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</w:pPr>
                  <w:r w:rsidRPr="00E26C05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  <w:t>For the betterment of my Community and my country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kern w:val="0"/>
                      <w:sz w:val="28"/>
                      <w:szCs w:val="28"/>
                      <w:lang w:eastAsia="en-US"/>
                      <w14:ligatures w14:val="none"/>
                    </w:rPr>
                    <w:t>.</w:t>
                  </w:r>
                </w:p>
              </w:tc>
            </w:tr>
          </w:tbl>
          <w:p w:rsidR="0058563F" w:rsidRDefault="0058563F">
            <w:pPr>
              <w:spacing w:after="160" w:line="259" w:lineRule="auto"/>
            </w:pPr>
          </w:p>
        </w:tc>
        <w:tc>
          <w:tcPr>
            <w:tcW w:w="576" w:type="dxa"/>
            <w:vAlign w:val="bottom"/>
          </w:tcPr>
          <w:p w:rsidR="0058563F" w:rsidRDefault="0058563F">
            <w:pPr>
              <w:spacing w:after="160" w:line="259" w:lineRule="auto"/>
            </w:pPr>
          </w:p>
        </w:tc>
        <w:tc>
          <w:tcPr>
            <w:tcW w:w="576" w:type="dxa"/>
          </w:tcPr>
          <w:p w:rsidR="0058563F" w:rsidRDefault="0058563F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58563F">
              <w:trPr>
                <w:trHeight w:hRule="exact" w:val="1440"/>
              </w:trPr>
              <w:tc>
                <w:tcPr>
                  <w:tcW w:w="5000" w:type="pct"/>
                </w:tcPr>
                <w:p w:rsidR="0058563F" w:rsidRDefault="0058563F"/>
              </w:tc>
            </w:tr>
            <w:tr w:rsidR="0058563F">
              <w:trPr>
                <w:cantSplit/>
                <w:trHeight w:hRule="exact" w:val="5760"/>
              </w:trPr>
              <w:tc>
                <w:tcPr>
                  <w:tcW w:w="5000" w:type="pct"/>
                  <w:textDirection w:val="btLr"/>
                </w:tcPr>
                <w:p w:rsidR="0058563F" w:rsidRDefault="00B12033" w:rsidP="00E26C05">
                  <w:pPr>
                    <w:pStyle w:val="Recipient"/>
                  </w:pP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29536361" wp14:editId="7F185222">
                            <wp:simplePos x="0" y="0"/>
                            <wp:positionH relativeFrom="column">
                              <wp:posOffset>533400</wp:posOffset>
                            </wp:positionH>
                            <wp:positionV relativeFrom="paragraph">
                              <wp:posOffset>-5562600</wp:posOffset>
                            </wp:positionV>
                            <wp:extent cx="1952625" cy="8010525"/>
                            <wp:effectExtent l="0" t="0" r="0" b="9525"/>
                            <wp:wrapNone/>
                            <wp:docPr id="10" name="Text Box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952625" cy="801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B12033" w:rsidRDefault="0025768C" w:rsidP="00B12033">
                                        <w:pPr>
                                          <w:pStyle w:val="Recipient"/>
                                          <w:ind w:left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2014- 2015</w:t>
                                        </w:r>
                                      </w:p>
                                      <w:p w:rsidR="0025768C" w:rsidRDefault="0025768C" w:rsidP="00B12033">
                                        <w:pPr>
                                          <w:pStyle w:val="Recipient"/>
                                          <w:ind w:left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0000" w:themeColor="text1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SHS LEO CLUB OFFICERS</w:t>
                                        </w:r>
                                      </w:p>
                                      <w:p w:rsidR="0025768C" w:rsidRDefault="0025768C" w:rsidP="00B12033">
                                        <w:pPr>
                                          <w:pStyle w:val="Recipient"/>
                                          <w:ind w:left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bookmarkStart w:id="0" w:name="_GoBack"/>
                                        <w:bookmarkEnd w:id="0"/>
                                      </w:p>
                                      <w:p w:rsidR="0025768C" w:rsidRPr="0025768C" w:rsidRDefault="0025768C" w:rsidP="0025768C">
                                        <w:pPr>
                                          <w:pStyle w:val="Recipient"/>
                                          <w:ind w:left="0"/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25768C"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President: Casey Stephens (MD2 State V.P.) – senior</w:t>
                                        </w:r>
                                      </w:p>
                                      <w:p w:rsidR="0025768C" w:rsidRPr="0025768C" w:rsidRDefault="0025768C" w:rsidP="0025768C">
                                        <w:pPr>
                                          <w:pStyle w:val="Recipient"/>
                                          <w:ind w:left="0"/>
                                          <w:rPr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</w:p>
                                      <w:p w:rsidR="0025768C" w:rsidRPr="0025768C" w:rsidRDefault="0025768C" w:rsidP="0025768C">
                                        <w:pPr>
                                          <w:pStyle w:val="Recipient"/>
                                          <w:ind w:left="0"/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25768C"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Vice-President: Omar Cisneros (MD2 State P.R.)- </w:t>
                                        </w:r>
                                        <w:proofErr w:type="gramStart"/>
                                        <w:r w:rsidRPr="0025768C"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senior</w:t>
                                        </w:r>
                                        <w:proofErr w:type="gramEnd"/>
                                      </w:p>
                                      <w:p w:rsidR="0025768C" w:rsidRPr="0025768C" w:rsidRDefault="0025768C" w:rsidP="0025768C">
                                        <w:pPr>
                                          <w:pStyle w:val="Recipient"/>
                                          <w:ind w:left="0"/>
                                          <w:rPr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</w:p>
                                      <w:p w:rsidR="0025768C" w:rsidRPr="0025768C" w:rsidRDefault="0025768C" w:rsidP="0025768C">
                                        <w:pPr>
                                          <w:pStyle w:val="Recipient"/>
                                          <w:ind w:left="0"/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25768C"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Secretary: </w:t>
                                        </w:r>
                                        <w:proofErr w:type="spellStart"/>
                                        <w:r w:rsidRPr="0025768C"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Yugyeong</w:t>
                                        </w:r>
                                        <w:proofErr w:type="spellEnd"/>
                                        <w:r w:rsidRPr="0025768C"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Lee (MD2 State Leo Tamer</w:t>
                                        </w:r>
                                        <w:proofErr w:type="gramStart"/>
                                        <w:r w:rsidRPr="0025768C"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)-</w:t>
                                        </w:r>
                                        <w:proofErr w:type="gramEnd"/>
                                        <w:r w:rsidRPr="0025768C"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senior</w:t>
                                        </w:r>
                                      </w:p>
                                      <w:p w:rsidR="0025768C" w:rsidRPr="0025768C" w:rsidRDefault="0025768C" w:rsidP="0025768C">
                                        <w:pPr>
                                          <w:pStyle w:val="Recipient"/>
                                          <w:ind w:left="0"/>
                                          <w:rPr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</w:p>
                                      <w:p w:rsidR="0025768C" w:rsidRPr="0025768C" w:rsidRDefault="0025768C" w:rsidP="0025768C">
                                        <w:pPr>
                                          <w:pStyle w:val="Recipient"/>
                                          <w:ind w:left="0"/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25768C"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Treasurer: Courtney </w:t>
                                        </w:r>
                                        <w:proofErr w:type="spellStart"/>
                                        <w:r w:rsidRPr="0025768C"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Speigal</w:t>
                                        </w:r>
                                        <w:proofErr w:type="spellEnd"/>
                                        <w:r w:rsidRPr="0025768C"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(MD2 State Tail Twister</w:t>
                                        </w:r>
                                        <w:proofErr w:type="gramStart"/>
                                        <w:r w:rsidRPr="0025768C"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)-</w:t>
                                        </w:r>
                                        <w:proofErr w:type="gramEnd"/>
                                        <w:r w:rsidRPr="0025768C"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sophomore</w:t>
                                        </w:r>
                                      </w:p>
                                      <w:p w:rsidR="0025768C" w:rsidRPr="0025768C" w:rsidRDefault="0025768C" w:rsidP="0025768C">
                                        <w:pPr>
                                          <w:pStyle w:val="Recipient"/>
                                          <w:ind w:left="0"/>
                                          <w:rPr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</w:p>
                                      <w:p w:rsidR="0025768C" w:rsidRPr="0025768C" w:rsidRDefault="0025768C" w:rsidP="0025768C">
                                        <w:pPr>
                                          <w:pStyle w:val="Recipient"/>
                                          <w:ind w:left="0"/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25768C"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Historian: </w:t>
                                        </w:r>
                                        <w:proofErr w:type="spellStart"/>
                                        <w:r w:rsidRPr="0025768C"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Renata</w:t>
                                        </w:r>
                                        <w:proofErr w:type="spellEnd"/>
                                        <w:r w:rsidRPr="0025768C"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Alva-Nino-senior</w:t>
                                        </w:r>
                                      </w:p>
                                      <w:p w:rsidR="0025768C" w:rsidRPr="0025768C" w:rsidRDefault="0025768C" w:rsidP="0025768C">
                                        <w:pPr>
                                          <w:pStyle w:val="Recipient"/>
                                          <w:ind w:left="0"/>
                                          <w:rPr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</w:p>
                                      <w:p w:rsidR="0025768C" w:rsidRPr="0025768C" w:rsidRDefault="0025768C" w:rsidP="0025768C">
                                        <w:pPr>
                                          <w:pStyle w:val="Recipient"/>
                                          <w:ind w:left="0"/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25768C"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Chairperson: Nick </w:t>
                                        </w:r>
                                        <w:proofErr w:type="spellStart"/>
                                        <w:r w:rsidRPr="0025768C"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Salameh</w:t>
                                        </w:r>
                                        <w:proofErr w:type="spellEnd"/>
                                        <w:r w:rsidRPr="0025768C"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- junior</w:t>
                                        </w:r>
                                      </w:p>
                                      <w:p w:rsidR="0025768C" w:rsidRPr="0025768C" w:rsidRDefault="0025768C" w:rsidP="0025768C">
                                        <w:pPr>
                                          <w:pStyle w:val="Recipient"/>
                                          <w:ind w:left="0"/>
                                          <w:rPr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</w:p>
                                      <w:p w:rsidR="0025768C" w:rsidRPr="0025768C" w:rsidRDefault="0025768C" w:rsidP="0025768C">
                                        <w:pPr>
                                          <w:pStyle w:val="Recipient"/>
                                          <w:ind w:left="0"/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25768C"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Director of</w:t>
                                        </w:r>
                                      </w:p>
                                      <w:p w:rsidR="0025768C" w:rsidRPr="0025768C" w:rsidRDefault="0025768C" w:rsidP="0025768C">
                                        <w:pPr>
                                          <w:pStyle w:val="Recipient"/>
                                          <w:ind w:left="0"/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25768C"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Membership: Fernando Rendon- sophomore</w:t>
                                        </w:r>
                                      </w:p>
                                      <w:p w:rsidR="0025768C" w:rsidRPr="0025768C" w:rsidRDefault="0025768C" w:rsidP="0025768C">
                                        <w:pPr>
                                          <w:pStyle w:val="Recipient"/>
                                          <w:ind w:left="0"/>
                                          <w:rPr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</w:p>
                                      <w:p w:rsidR="0025768C" w:rsidRPr="0025768C" w:rsidRDefault="0025768C" w:rsidP="0025768C">
                                        <w:pPr>
                                          <w:pStyle w:val="Recipient"/>
                                          <w:ind w:left="0"/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25768C"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Tail Twister: Angel Felix- sophomore</w:t>
                                        </w:r>
                                      </w:p>
                                      <w:p w:rsidR="0025768C" w:rsidRPr="0025768C" w:rsidRDefault="0025768C" w:rsidP="0025768C">
                                        <w:pPr>
                                          <w:pStyle w:val="Recipient"/>
                                          <w:ind w:left="0"/>
                                          <w:rPr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</w:p>
                                      <w:p w:rsidR="0025768C" w:rsidRPr="0025768C" w:rsidRDefault="0025768C" w:rsidP="0025768C">
                                        <w:pPr>
                                          <w:pStyle w:val="Recipient"/>
                                          <w:ind w:left="0"/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25768C"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LEO Tamer: Jesus A. Delgado- senior</w:t>
                                        </w:r>
                                      </w:p>
                                      <w:p w:rsidR="0025768C" w:rsidRPr="0025768C" w:rsidRDefault="0025768C" w:rsidP="0025768C">
                                        <w:pPr>
                                          <w:pStyle w:val="Recipient"/>
                                          <w:ind w:left="0"/>
                                          <w:rPr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</w:p>
                                      <w:p w:rsidR="0025768C" w:rsidRPr="0025768C" w:rsidRDefault="0025768C" w:rsidP="0025768C">
                                        <w:pPr>
                                          <w:pStyle w:val="Recipient"/>
                                          <w:ind w:left="0"/>
                                          <w:rPr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25768C"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Representatives: </w:t>
                                        </w:r>
                                      </w:p>
                                      <w:p w:rsidR="0025768C" w:rsidRPr="0025768C" w:rsidRDefault="0025768C" w:rsidP="0025768C">
                                        <w:pPr>
                                          <w:pStyle w:val="Recipient"/>
                                          <w:ind w:left="0"/>
                                          <w:rPr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25768C"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* Freshman</w:t>
                                        </w:r>
                                        <w:proofErr w:type="gramStart"/>
                                        <w:r w:rsidRPr="0025768C"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:_</w:t>
                                        </w:r>
                                        <w:proofErr w:type="gramEnd"/>
                                        <w:r w:rsidRPr="0025768C"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____________ </w:t>
                                        </w:r>
                                        <w:r w:rsidRPr="0025768C"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br/>
                                          <w:t>* Sophomore: Mark Stephens</w:t>
                                        </w:r>
                                      </w:p>
                                      <w:p w:rsidR="0025768C" w:rsidRPr="0025768C" w:rsidRDefault="0025768C" w:rsidP="0025768C">
                                        <w:pPr>
                                          <w:pStyle w:val="Recipient"/>
                                          <w:ind w:left="0"/>
                                          <w:rPr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25768C"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* Junior: Rebeca Gonzalez</w:t>
                                        </w:r>
                                      </w:p>
                                      <w:p w:rsidR="0025768C" w:rsidRPr="0025768C" w:rsidRDefault="0025768C" w:rsidP="0025768C">
                                        <w:pPr>
                                          <w:pStyle w:val="Recipient"/>
                                          <w:ind w:left="0"/>
                                          <w:rPr>
                                            <w:i/>
                                            <w:color w:val="000000" w:themeColor="text1"/>
                                            <w:sz w:val="22"/>
                                            <w:szCs w:val="22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25768C"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:sz w:val="22"/>
                                            <w:szCs w:val="22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* </w:t>
                                        </w:r>
                                        <w:r w:rsidRPr="0025768C">
                                          <w:rPr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Senior: Jennifer Gonzalez</w:t>
                                        </w:r>
                                      </w:p>
                                      <w:p w:rsidR="0025768C" w:rsidRPr="00B12033" w:rsidRDefault="0025768C" w:rsidP="00B12033">
                                        <w:pPr>
                                          <w:pStyle w:val="Recipient"/>
                                          <w:ind w:left="0"/>
                                          <w:jc w:val="center"/>
                                          <w:rPr>
                                            <w:i/>
                                            <w:color w:val="000000" w:themeColor="text1"/>
                                            <w:sz w:val="22"/>
                                            <w:szCs w:val="22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9536361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10" o:spid="_x0000_s1026" type="#_x0000_t202" style="position:absolute;left:0;text-align:left;margin-left:42pt;margin-top:-438pt;width:153.75pt;height:6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" filled="f" stroked="f">
                            <v:textbox>
                              <w:txbxContent>
                                <w:p w:rsidR="00B12033" w:rsidRDefault="0025768C" w:rsidP="00B12033">
                                  <w:pPr>
                                    <w:pStyle w:val="Recipient"/>
                                    <w:ind w:left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2014- 2015</w:t>
                                  </w:r>
                                </w:p>
                                <w:p w:rsidR="0025768C" w:rsidRDefault="0025768C" w:rsidP="00B12033">
                                  <w:pPr>
                                    <w:pStyle w:val="Recipient"/>
                                    <w:ind w:left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SHS LEO CLUB OFFICERS</w:t>
                                  </w:r>
                                </w:p>
                                <w:p w:rsidR="0025768C" w:rsidRDefault="0025768C" w:rsidP="00B12033">
                                  <w:pPr>
                                    <w:pStyle w:val="Recipient"/>
                                    <w:ind w:left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bookmarkStart w:id="1" w:name="_GoBack"/>
                                  <w:bookmarkEnd w:id="1"/>
                                </w:p>
                                <w:p w:rsidR="0025768C" w:rsidRPr="0025768C" w:rsidRDefault="0025768C" w:rsidP="0025768C">
                                  <w:pPr>
                                    <w:pStyle w:val="Recipient"/>
                                    <w:ind w:left="0"/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5768C"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President: Casey Stephens (MD2 State V.P.) – senior</w:t>
                                  </w:r>
                                </w:p>
                                <w:p w:rsidR="0025768C" w:rsidRPr="0025768C" w:rsidRDefault="0025768C" w:rsidP="0025768C">
                                  <w:pPr>
                                    <w:pStyle w:val="Recipient"/>
                                    <w:ind w:left="0"/>
                                    <w:rPr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25768C" w:rsidRPr="0025768C" w:rsidRDefault="0025768C" w:rsidP="0025768C">
                                  <w:pPr>
                                    <w:pStyle w:val="Recipient"/>
                                    <w:ind w:left="0"/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5768C"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Vice-President: Omar Cisneros (MD2 State P.R.)- </w:t>
                                  </w:r>
                                  <w:proofErr w:type="gramStart"/>
                                  <w:r w:rsidRPr="0025768C"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senior</w:t>
                                  </w:r>
                                  <w:proofErr w:type="gramEnd"/>
                                </w:p>
                                <w:p w:rsidR="0025768C" w:rsidRPr="0025768C" w:rsidRDefault="0025768C" w:rsidP="0025768C">
                                  <w:pPr>
                                    <w:pStyle w:val="Recipient"/>
                                    <w:ind w:left="0"/>
                                    <w:rPr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25768C" w:rsidRPr="0025768C" w:rsidRDefault="0025768C" w:rsidP="0025768C">
                                  <w:pPr>
                                    <w:pStyle w:val="Recipient"/>
                                    <w:ind w:left="0"/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5768C"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Secretary: </w:t>
                                  </w:r>
                                  <w:proofErr w:type="spellStart"/>
                                  <w:r w:rsidRPr="0025768C"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Yugyeong</w:t>
                                  </w:r>
                                  <w:proofErr w:type="spellEnd"/>
                                  <w:r w:rsidRPr="0025768C"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Lee (MD2 State Leo Tamer</w:t>
                                  </w:r>
                                  <w:proofErr w:type="gramStart"/>
                                  <w:r w:rsidRPr="0025768C"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)-</w:t>
                                  </w:r>
                                  <w:proofErr w:type="gramEnd"/>
                                  <w:r w:rsidRPr="0025768C"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senior</w:t>
                                  </w:r>
                                </w:p>
                                <w:p w:rsidR="0025768C" w:rsidRPr="0025768C" w:rsidRDefault="0025768C" w:rsidP="0025768C">
                                  <w:pPr>
                                    <w:pStyle w:val="Recipient"/>
                                    <w:ind w:left="0"/>
                                    <w:rPr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25768C" w:rsidRPr="0025768C" w:rsidRDefault="0025768C" w:rsidP="0025768C">
                                  <w:pPr>
                                    <w:pStyle w:val="Recipient"/>
                                    <w:ind w:left="0"/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5768C"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Treasurer: Courtney </w:t>
                                  </w:r>
                                  <w:proofErr w:type="spellStart"/>
                                  <w:r w:rsidRPr="0025768C"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Speigal</w:t>
                                  </w:r>
                                  <w:proofErr w:type="spellEnd"/>
                                  <w:r w:rsidRPr="0025768C"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(MD2 State Tail Twister</w:t>
                                  </w:r>
                                  <w:proofErr w:type="gramStart"/>
                                  <w:r w:rsidRPr="0025768C"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)-</w:t>
                                  </w:r>
                                  <w:proofErr w:type="gramEnd"/>
                                  <w:r w:rsidRPr="0025768C"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sophomore</w:t>
                                  </w:r>
                                </w:p>
                                <w:p w:rsidR="0025768C" w:rsidRPr="0025768C" w:rsidRDefault="0025768C" w:rsidP="0025768C">
                                  <w:pPr>
                                    <w:pStyle w:val="Recipient"/>
                                    <w:ind w:left="0"/>
                                    <w:rPr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25768C" w:rsidRPr="0025768C" w:rsidRDefault="0025768C" w:rsidP="0025768C">
                                  <w:pPr>
                                    <w:pStyle w:val="Recipient"/>
                                    <w:ind w:left="0"/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5768C"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Historian: </w:t>
                                  </w:r>
                                  <w:proofErr w:type="spellStart"/>
                                  <w:r w:rsidRPr="0025768C"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Renata</w:t>
                                  </w:r>
                                  <w:proofErr w:type="spellEnd"/>
                                  <w:r w:rsidRPr="0025768C"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Alva-Nino-senior</w:t>
                                  </w:r>
                                </w:p>
                                <w:p w:rsidR="0025768C" w:rsidRPr="0025768C" w:rsidRDefault="0025768C" w:rsidP="0025768C">
                                  <w:pPr>
                                    <w:pStyle w:val="Recipient"/>
                                    <w:ind w:left="0"/>
                                    <w:rPr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25768C" w:rsidRPr="0025768C" w:rsidRDefault="0025768C" w:rsidP="0025768C">
                                  <w:pPr>
                                    <w:pStyle w:val="Recipient"/>
                                    <w:ind w:left="0"/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5768C"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Chairperson: Nick </w:t>
                                  </w:r>
                                  <w:proofErr w:type="spellStart"/>
                                  <w:r w:rsidRPr="0025768C"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Salameh</w:t>
                                  </w:r>
                                  <w:proofErr w:type="spellEnd"/>
                                  <w:r w:rsidRPr="0025768C"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- junior</w:t>
                                  </w:r>
                                </w:p>
                                <w:p w:rsidR="0025768C" w:rsidRPr="0025768C" w:rsidRDefault="0025768C" w:rsidP="0025768C">
                                  <w:pPr>
                                    <w:pStyle w:val="Recipient"/>
                                    <w:ind w:left="0"/>
                                    <w:rPr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25768C" w:rsidRPr="0025768C" w:rsidRDefault="0025768C" w:rsidP="0025768C">
                                  <w:pPr>
                                    <w:pStyle w:val="Recipient"/>
                                    <w:ind w:left="0"/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5768C"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Director of</w:t>
                                  </w:r>
                                </w:p>
                                <w:p w:rsidR="0025768C" w:rsidRPr="0025768C" w:rsidRDefault="0025768C" w:rsidP="0025768C">
                                  <w:pPr>
                                    <w:pStyle w:val="Recipient"/>
                                    <w:ind w:left="0"/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5768C"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Membership: Fernando Rendon- sophomore</w:t>
                                  </w:r>
                                </w:p>
                                <w:p w:rsidR="0025768C" w:rsidRPr="0025768C" w:rsidRDefault="0025768C" w:rsidP="0025768C">
                                  <w:pPr>
                                    <w:pStyle w:val="Recipient"/>
                                    <w:ind w:left="0"/>
                                    <w:rPr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25768C" w:rsidRPr="0025768C" w:rsidRDefault="0025768C" w:rsidP="0025768C">
                                  <w:pPr>
                                    <w:pStyle w:val="Recipient"/>
                                    <w:ind w:left="0"/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5768C"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Tail Twister: Angel Felix- sophomore</w:t>
                                  </w:r>
                                </w:p>
                                <w:p w:rsidR="0025768C" w:rsidRPr="0025768C" w:rsidRDefault="0025768C" w:rsidP="0025768C">
                                  <w:pPr>
                                    <w:pStyle w:val="Recipient"/>
                                    <w:ind w:left="0"/>
                                    <w:rPr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25768C" w:rsidRPr="0025768C" w:rsidRDefault="0025768C" w:rsidP="0025768C">
                                  <w:pPr>
                                    <w:pStyle w:val="Recipient"/>
                                    <w:ind w:left="0"/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5768C"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LEO Tamer: Jesus A. Delgado- senior</w:t>
                                  </w:r>
                                </w:p>
                                <w:p w:rsidR="0025768C" w:rsidRPr="0025768C" w:rsidRDefault="0025768C" w:rsidP="0025768C">
                                  <w:pPr>
                                    <w:pStyle w:val="Recipient"/>
                                    <w:ind w:left="0"/>
                                    <w:rPr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25768C" w:rsidRPr="0025768C" w:rsidRDefault="0025768C" w:rsidP="0025768C">
                                  <w:pPr>
                                    <w:pStyle w:val="Recipient"/>
                                    <w:ind w:left="0"/>
                                    <w:rPr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5768C"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Representatives: </w:t>
                                  </w:r>
                                </w:p>
                                <w:p w:rsidR="0025768C" w:rsidRPr="0025768C" w:rsidRDefault="0025768C" w:rsidP="0025768C">
                                  <w:pPr>
                                    <w:pStyle w:val="Recipient"/>
                                    <w:ind w:left="0"/>
                                    <w:rPr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5768C"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* Freshman</w:t>
                                  </w:r>
                                  <w:proofErr w:type="gramStart"/>
                                  <w:r w:rsidRPr="0025768C"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:_</w:t>
                                  </w:r>
                                  <w:proofErr w:type="gramEnd"/>
                                  <w:r w:rsidRPr="0025768C"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____________ </w:t>
                                  </w:r>
                                  <w:r w:rsidRPr="0025768C"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* Sophomore: Mark Stephens</w:t>
                                  </w:r>
                                </w:p>
                                <w:p w:rsidR="0025768C" w:rsidRPr="0025768C" w:rsidRDefault="0025768C" w:rsidP="0025768C">
                                  <w:pPr>
                                    <w:pStyle w:val="Recipient"/>
                                    <w:ind w:left="0"/>
                                    <w:rPr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5768C"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* Junior: Rebeca Gonzalez</w:t>
                                  </w:r>
                                </w:p>
                                <w:p w:rsidR="0025768C" w:rsidRPr="0025768C" w:rsidRDefault="0025768C" w:rsidP="0025768C">
                                  <w:pPr>
                                    <w:pStyle w:val="Recipient"/>
                                    <w:ind w:left="0"/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5768C"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* </w:t>
                                  </w:r>
                                  <w:r w:rsidRPr="0025768C">
                                    <w:rPr>
                                      <w:b/>
                                      <w:bCs/>
                                      <w:i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Senior: Jennifer Gonzalez</w:t>
                                  </w:r>
                                </w:p>
                                <w:p w:rsidR="0025768C" w:rsidRPr="00B12033" w:rsidRDefault="0025768C" w:rsidP="00B12033">
                                  <w:pPr>
                                    <w:pStyle w:val="Recipient"/>
                                    <w:ind w:left="0"/>
                                    <w:jc w:val="center"/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58563F">
              <w:trPr>
                <w:cantSplit/>
                <w:trHeight w:hRule="exact" w:val="3600"/>
              </w:trPr>
              <w:tc>
                <w:tcPr>
                  <w:tcW w:w="5000" w:type="pct"/>
                  <w:textDirection w:val="btLr"/>
                </w:tcPr>
                <w:p w:rsidR="0058563F" w:rsidRDefault="0025768C">
                  <w:pPr>
                    <w:pStyle w:val="Organization"/>
                    <w:spacing w:line="264" w:lineRule="auto"/>
                  </w:pPr>
                  <w:sdt>
                    <w:sdtPr>
                      <w:alias w:val="Company"/>
                      <w:tag w:val=""/>
                      <w:id w:val="878906079"/>
                      <w:placeholder>
                        <w:docPart w:val="64E837F8EAFD4941B0BF62BD4131F158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r w:rsidR="00E26C05">
                        <w:t>SHS LEO CLUB</w:t>
                      </w:r>
                    </w:sdtContent>
                  </w:sdt>
                </w:p>
                <w:p w:rsidR="0058563F" w:rsidRDefault="00E26C05">
                  <w:pPr>
                    <w:pStyle w:val="NoSpacing"/>
                  </w:pPr>
                  <w:r w:rsidRPr="00E26C05">
                    <w:rPr>
                      <w:rFonts w:ascii="Arial" w:hAnsi="Arial" w:cs="Arial"/>
                      <w:b/>
                      <w:bCs/>
                      <w:color w:val="auto"/>
                      <w:sz w:val="16"/>
                      <w:szCs w:val="16"/>
                    </w:rPr>
                    <w:t xml:space="preserve">1106 N. </w:t>
                  </w:r>
                  <w:proofErr w:type="spellStart"/>
                  <w:r w:rsidRPr="00E26C05">
                    <w:rPr>
                      <w:rFonts w:ascii="Arial" w:hAnsi="Arial" w:cs="Arial"/>
                      <w:b/>
                      <w:bCs/>
                      <w:color w:val="auto"/>
                      <w:sz w:val="16"/>
                      <w:szCs w:val="16"/>
                    </w:rPr>
                    <w:t>Shary</w:t>
                  </w:r>
                  <w:proofErr w:type="spellEnd"/>
                  <w:r w:rsidRPr="00E26C05">
                    <w:rPr>
                      <w:rFonts w:ascii="Arial" w:hAnsi="Arial" w:cs="Arial"/>
                      <w:b/>
                      <w:bCs/>
                      <w:color w:val="auto"/>
                      <w:sz w:val="16"/>
                      <w:szCs w:val="16"/>
                    </w:rPr>
                    <w:t xml:space="preserve"> Rd</w:t>
                  </w:r>
                  <w:r>
                    <w:rPr>
                      <w:rFonts w:ascii="Arial" w:hAnsi="Arial" w:cs="Arial"/>
                      <w:b/>
                      <w:bCs/>
                      <w:color w:val="auto"/>
                      <w:sz w:val="16"/>
                      <w:szCs w:val="16"/>
                    </w:rPr>
                    <w:t xml:space="preserve">  Mission, TX 78572</w:t>
                  </w:r>
                </w:p>
              </w:tc>
            </w:tr>
          </w:tbl>
          <w:p w:rsidR="0058563F" w:rsidRDefault="0058563F">
            <w:pPr>
              <w:spacing w:after="160" w:line="259" w:lineRule="auto"/>
            </w:pPr>
          </w:p>
        </w:tc>
        <w:tc>
          <w:tcPr>
            <w:tcW w:w="576" w:type="dxa"/>
          </w:tcPr>
          <w:p w:rsidR="0058563F" w:rsidRDefault="0058563F">
            <w:pPr>
              <w:spacing w:after="160" w:line="259" w:lineRule="auto"/>
            </w:pPr>
          </w:p>
        </w:tc>
        <w:tc>
          <w:tcPr>
            <w:tcW w:w="576" w:type="dxa"/>
          </w:tcPr>
          <w:p w:rsidR="0058563F" w:rsidRDefault="0058563F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58563F">
              <w:trPr>
                <w:trHeight w:hRule="exact" w:val="3600"/>
              </w:trPr>
              <w:tc>
                <w:tcPr>
                  <w:tcW w:w="5000" w:type="pct"/>
                  <w:tcBorders>
                    <w:bottom w:val="single" w:sz="12" w:space="0" w:color="F24F4F" w:themeColor="accent1"/>
                  </w:tcBorders>
                  <w:vAlign w:val="bottom"/>
                </w:tcPr>
                <w:p w:rsidR="00E26C05" w:rsidRPr="00E26C05" w:rsidRDefault="00E26C05" w:rsidP="00E26C05">
                  <w:pPr>
                    <w:pStyle w:val="Title"/>
                  </w:pP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59264" behindDoc="1" locked="0" layoutInCell="1" allowOverlap="1" wp14:anchorId="06389172" wp14:editId="433084BA">
                        <wp:simplePos x="0" y="0"/>
                        <wp:positionH relativeFrom="column">
                          <wp:posOffset>1405890</wp:posOffset>
                        </wp:positionH>
                        <wp:positionV relativeFrom="paragraph">
                          <wp:posOffset>214630</wp:posOffset>
                        </wp:positionV>
                        <wp:extent cx="762000" cy="755015"/>
                        <wp:effectExtent l="0" t="0" r="0" b="6985"/>
                        <wp:wrapNone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lion.htm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2000" cy="755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t>SHS LEO CLUB</w:t>
                  </w:r>
                </w:p>
              </w:tc>
            </w:tr>
            <w:tr w:rsidR="0058563F">
              <w:trPr>
                <w:trHeight w:hRule="exact" w:val="3600"/>
              </w:trPr>
              <w:tc>
                <w:tcPr>
                  <w:tcW w:w="5000" w:type="pct"/>
                  <w:tcBorders>
                    <w:top w:val="single" w:sz="12" w:space="0" w:color="F24F4F" w:themeColor="accent1"/>
                  </w:tcBorders>
                </w:tcPr>
                <w:p w:rsidR="0058563F" w:rsidRDefault="00E26C05" w:rsidP="00E26C05">
                  <w:pPr>
                    <w:pStyle w:val="Subtitle"/>
                  </w:pP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0288" behindDoc="1" locked="0" layoutInCell="1" allowOverlap="1" wp14:anchorId="3760A3E5" wp14:editId="117C573E">
                        <wp:simplePos x="0" y="0"/>
                        <wp:positionH relativeFrom="column">
                          <wp:posOffset>217170</wp:posOffset>
                        </wp:positionH>
                        <wp:positionV relativeFrom="paragraph">
                          <wp:posOffset>581025</wp:posOffset>
                        </wp:positionV>
                        <wp:extent cx="2114550" cy="2819400"/>
                        <wp:effectExtent l="0" t="0" r="0" b="0"/>
                        <wp:wrapNone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LEO Pics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4550" cy="2819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8563F">
              <w:trPr>
                <w:trHeight w:hRule="exact" w:val="3456"/>
              </w:trPr>
              <w:tc>
                <w:tcPr>
                  <w:tcW w:w="5000" w:type="pct"/>
                  <w:vAlign w:val="bottom"/>
                </w:tcPr>
                <w:p w:rsidR="0058563F" w:rsidRPr="00E26C05" w:rsidRDefault="00E26C05" w:rsidP="00E26C05">
                  <w:pPr>
                    <w:spacing w:after="160" w:line="264" w:lineRule="auto"/>
                    <w:jc w:val="center"/>
                    <w:rPr>
                      <w:rFonts w:asciiTheme="majorHAnsi" w:hAnsiTheme="majorHAnsi"/>
                      <w:b/>
                      <w:sz w:val="40"/>
                      <w:szCs w:val="40"/>
                    </w:rPr>
                  </w:pPr>
                  <w:r w:rsidRPr="00E26C05">
                    <w:rPr>
                      <w:rFonts w:asciiTheme="majorHAnsi" w:hAnsiTheme="majorHAnsi"/>
                      <w:b/>
                      <w:noProof/>
                      <w:sz w:val="40"/>
                      <w:szCs w:val="40"/>
                      <w:lang w:eastAsia="en-US"/>
                    </w:rPr>
                    <w:t>“ WE SERVE</w:t>
                  </w:r>
                  <w:r>
                    <w:rPr>
                      <w:rFonts w:asciiTheme="majorHAnsi" w:hAnsiTheme="majorHAnsi"/>
                      <w:b/>
                      <w:noProof/>
                      <w:sz w:val="40"/>
                      <w:szCs w:val="40"/>
                      <w:lang w:eastAsia="en-US"/>
                    </w:rPr>
                    <w:t xml:space="preserve"> </w:t>
                  </w:r>
                  <w:r w:rsidRPr="00E26C05">
                    <w:rPr>
                      <w:rFonts w:asciiTheme="majorHAnsi" w:hAnsiTheme="majorHAnsi"/>
                      <w:b/>
                      <w:noProof/>
                      <w:sz w:val="40"/>
                      <w:szCs w:val="40"/>
                      <w:lang w:eastAsia="en-US"/>
                    </w:rPr>
                    <w:t>”</w:t>
                  </w:r>
                </w:p>
              </w:tc>
            </w:tr>
            <w:tr w:rsidR="0058563F">
              <w:trPr>
                <w:trHeight w:hRule="exact" w:val="144"/>
              </w:trPr>
              <w:tc>
                <w:tcPr>
                  <w:tcW w:w="5000" w:type="pct"/>
                  <w:shd w:val="clear" w:color="auto" w:fill="F24F4F" w:themeFill="accent1"/>
                </w:tcPr>
                <w:p w:rsidR="0058563F" w:rsidRDefault="0058563F">
                  <w:pPr>
                    <w:spacing w:after="200" w:line="264" w:lineRule="auto"/>
                  </w:pPr>
                </w:p>
              </w:tc>
            </w:tr>
          </w:tbl>
          <w:p w:rsidR="0058563F" w:rsidRDefault="0058563F">
            <w:pPr>
              <w:spacing w:after="160" w:line="259" w:lineRule="auto"/>
            </w:pPr>
          </w:p>
        </w:tc>
      </w:tr>
    </w:tbl>
    <w:p w:rsidR="0058563F" w:rsidRDefault="0058563F">
      <w:pPr>
        <w:pStyle w:val="NoSpacing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Inside"/>
      </w:tblPr>
      <w:tblGrid>
        <w:gridCol w:w="4176"/>
        <w:gridCol w:w="576"/>
        <w:gridCol w:w="576"/>
        <w:gridCol w:w="4176"/>
        <w:gridCol w:w="576"/>
        <w:gridCol w:w="576"/>
        <w:gridCol w:w="4032"/>
      </w:tblGrid>
      <w:tr w:rsidR="0058563F">
        <w:trPr>
          <w:trHeight w:hRule="exact" w:val="10800"/>
        </w:trPr>
        <w:tc>
          <w:tcPr>
            <w:tcW w:w="4176" w:type="dxa"/>
          </w:tcPr>
          <w:tbl>
            <w:tblPr>
              <w:tblStyle w:val="TableLayou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58563F">
              <w:trPr>
                <w:trHeight w:hRule="exact" w:val="3312"/>
              </w:trPr>
              <w:tc>
                <w:tcPr>
                  <w:tcW w:w="4176" w:type="dxa"/>
                </w:tcPr>
                <w:p w:rsidR="0058563F" w:rsidRDefault="009312B0">
                  <w:pPr>
                    <w:spacing w:after="200" w:line="264" w:lineRule="auto"/>
                  </w:pPr>
                  <w:r>
                    <w:rPr>
                      <w:noProof/>
                      <w:lang w:eastAsia="en-US"/>
                    </w:rPr>
                    <w:lastRenderedPageBreak/>
                    <w:drawing>
                      <wp:inline distT="0" distB="0" distL="0" distR="0">
                        <wp:extent cx="2908300" cy="2181225"/>
                        <wp:effectExtent l="0" t="0" r="6350" b="9525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G_7302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8300" cy="2181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563F">
              <w:trPr>
                <w:trHeight w:hRule="exact" w:val="7488"/>
              </w:trPr>
              <w:tc>
                <w:tcPr>
                  <w:tcW w:w="4176" w:type="dxa"/>
                </w:tcPr>
                <w:p w:rsidR="0058563F" w:rsidRDefault="009312B0">
                  <w:pPr>
                    <w:pStyle w:val="Heading2"/>
                    <w:outlineLvl w:val="1"/>
                  </w:pPr>
                  <w:r>
                    <w:t xml:space="preserve">Joining the Movement </w:t>
                  </w:r>
                  <w:proofErr w:type="gramStart"/>
                  <w:r>
                    <w:t>To</w:t>
                  </w:r>
                  <w:proofErr w:type="gramEnd"/>
                  <w:r>
                    <w:t xml:space="preserve"> Serve</w:t>
                  </w:r>
                </w:p>
                <w:p w:rsidR="0058563F" w:rsidRDefault="009312B0">
                  <w:pPr>
                    <w:spacing w:after="200" w:line="264" w:lineRule="auto"/>
                  </w:pPr>
                  <w:r>
                    <w:t>We are committed to serving our community and world!  Where there is a need, LEO is there to assist organizations, causes, and individuals see thei</w:t>
                  </w:r>
                  <w:r w:rsidR="008E1C7B">
                    <w:t>r hopes become a reality.  Some of our proudest involvements, contributions, and /or initiations have been:</w:t>
                  </w:r>
                </w:p>
                <w:p w:rsidR="008E1C7B" w:rsidRDefault="008E1C7B" w:rsidP="008E1C7B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Giving away thousands of dollars in scholarships to SHS graduates.</w:t>
                  </w:r>
                </w:p>
                <w:p w:rsidR="008E1C7B" w:rsidRDefault="008E1C7B" w:rsidP="008E1C7B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Being top 10 in our district to raise funds for Relay for Life, and being active participants</w:t>
                  </w:r>
                </w:p>
                <w:p w:rsidR="008E1C7B" w:rsidRDefault="008E1C7B" w:rsidP="008E1C7B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 xml:space="preserve">Raising funds and awareness for </w:t>
                  </w:r>
                  <w:proofErr w:type="spellStart"/>
                  <w:r>
                    <w:t>Buckener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Internation</w:t>
                  </w:r>
                  <w:proofErr w:type="spellEnd"/>
                  <w:r>
                    <w:t>, Family Hope Centers</w:t>
                  </w:r>
                </w:p>
                <w:p w:rsidR="008E1C7B" w:rsidRDefault="008E1C7B" w:rsidP="008E1C7B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Raising awareness and substantial funds for the Rio Grande Food Bank &amp; Mission Food Pantry</w:t>
                  </w:r>
                </w:p>
                <w:p w:rsidR="008E1C7B" w:rsidRDefault="008E1C7B" w:rsidP="008E1C7B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Raising funds for Christmas gifts (needs) for the Rio Grande Children’s Home</w:t>
                  </w:r>
                </w:p>
                <w:p w:rsidR="008E1C7B" w:rsidRDefault="008E1C7B" w:rsidP="008E1C7B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Assembling Personal Energy Transportation Units for people in third world countries suffering from leg disabilities</w:t>
                  </w:r>
                </w:p>
                <w:p w:rsidR="008E1C7B" w:rsidRDefault="008E1C7B" w:rsidP="008E1C7B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 xml:space="preserve">Collecting hundreds of used eye glass frames to be donated to </w:t>
                  </w:r>
                  <w:proofErr w:type="spellStart"/>
                  <w:r>
                    <w:t>OneSight</w:t>
                  </w:r>
                  <w:proofErr w:type="spellEnd"/>
                  <w:r>
                    <w:t xml:space="preserve"> International to refill and donate to people with </w:t>
                  </w:r>
                </w:p>
                <w:p w:rsidR="0058563F" w:rsidRDefault="00B12033">
                  <w:pPr>
                    <w:pStyle w:val="Heading3"/>
                    <w:outlineLvl w:val="2"/>
                  </w:pPr>
                  <w:r>
                    <w:t>Customize in Almost No Time</w:t>
                  </w:r>
                </w:p>
                <w:p w:rsidR="0058563F" w:rsidRDefault="00B12033">
                  <w:pPr>
                    <w:spacing w:after="200" w:line="264" w:lineRule="auto"/>
                  </w:pPr>
                  <w:r>
                    <w:t>To try out other looks for this brochure, on the Design tab of the ribbon, check out the Themes, Colors, and Fonts galleries.</w:t>
                  </w:r>
                </w:p>
                <w:p w:rsidR="0058563F" w:rsidRDefault="00B12033">
                  <w:pPr>
                    <w:spacing w:after="200" w:line="264" w:lineRule="auto"/>
                  </w:pPr>
                  <w:r>
                    <w:t>Have your own company fonts or colors? No problem! Those galleries give you the option to add your own.</w:t>
                  </w:r>
                </w:p>
              </w:tc>
            </w:tr>
          </w:tbl>
          <w:p w:rsidR="0058563F" w:rsidRDefault="0058563F">
            <w:pPr>
              <w:spacing w:after="160" w:line="259" w:lineRule="auto"/>
            </w:pPr>
          </w:p>
        </w:tc>
        <w:tc>
          <w:tcPr>
            <w:tcW w:w="576" w:type="dxa"/>
          </w:tcPr>
          <w:p w:rsidR="0058563F" w:rsidRDefault="0058563F">
            <w:pPr>
              <w:spacing w:after="160" w:line="259" w:lineRule="auto"/>
            </w:pPr>
          </w:p>
        </w:tc>
        <w:tc>
          <w:tcPr>
            <w:tcW w:w="576" w:type="dxa"/>
          </w:tcPr>
          <w:p w:rsidR="0058563F" w:rsidRDefault="0058563F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58563F">
              <w:trPr>
                <w:trHeight w:hRule="exact" w:val="7344"/>
              </w:trPr>
              <w:tc>
                <w:tcPr>
                  <w:tcW w:w="5000" w:type="pct"/>
                </w:tcPr>
                <w:p w:rsidR="0058563F" w:rsidRDefault="008E1C7B">
                  <w:pPr>
                    <w:pStyle w:val="Heading2"/>
                    <w:spacing w:before="180"/>
                    <w:outlineLvl w:val="1"/>
                  </w:pPr>
                  <w:r>
                    <w:t>Continued…</w:t>
                  </w:r>
                </w:p>
                <w:p w:rsidR="0058563F" w:rsidRDefault="008E1C7B" w:rsidP="008E1C7B">
                  <w:pPr>
                    <w:pStyle w:val="ListParagraph"/>
                  </w:pPr>
                  <w:r>
                    <w:t xml:space="preserve">Who need glasses </w:t>
                  </w:r>
                </w:p>
                <w:p w:rsidR="008E1C7B" w:rsidRDefault="008E1C7B" w:rsidP="008E1C7B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Creating family school festivals to celebrate the culture  of education and unity to raise funds for scholarships</w:t>
                  </w:r>
                </w:p>
                <w:p w:rsidR="008E1C7B" w:rsidRDefault="008E1C7B" w:rsidP="008E1C7B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Involvement in Vida Verde Earth Day festival to promote environmental awareness</w:t>
                  </w:r>
                </w:p>
                <w:p w:rsidR="008E1C7B" w:rsidRDefault="008E1C7B" w:rsidP="008E1C7B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Visiting our local nursing home to validate our senior citizens’ lives and importance</w:t>
                  </w:r>
                </w:p>
                <w:p w:rsidR="008E1C7B" w:rsidRDefault="008E1C7B" w:rsidP="008E1C7B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Participating in Feast of Sharing by providing meals to the community and Renee’s Thanksgiving meals</w:t>
                  </w:r>
                </w:p>
                <w:p w:rsidR="008E1C7B" w:rsidRDefault="008E1C7B" w:rsidP="008E1C7B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And there is so much more!!! And there’s still so much more to do!</w:t>
                  </w:r>
                </w:p>
                <w:p w:rsidR="0058563F" w:rsidRDefault="008E1C7B">
                  <w:pPr>
                    <w:pStyle w:val="Heading3"/>
                    <w:outlineLvl w:val="2"/>
                  </w:pPr>
                  <w:r>
                    <w:t>Spreading Our Influence Outward!</w:t>
                  </w:r>
                </w:p>
                <w:p w:rsidR="0058563F" w:rsidRDefault="008E1C7B">
                  <w:pPr>
                    <w:spacing w:after="200" w:line="264" w:lineRule="auto"/>
                  </w:pPr>
                  <w:r>
                    <w:t>Currently, SHS is the largest and most outstanding LEO club in the state of Texas</w:t>
                  </w:r>
                  <w:r w:rsidR="00B12033">
                    <w:t>.</w:t>
                  </w:r>
                  <w:r>
                    <w:t xml:space="preserve">  With the majority of our own officers, being officers for the State of Texas, SHS LEO Club works collaboratively with other LEOs in Texas to make their club</w:t>
                  </w:r>
                  <w:r w:rsidR="00965C67">
                    <w:t xml:space="preserve"> effective.</w:t>
                  </w:r>
                </w:p>
              </w:tc>
            </w:tr>
            <w:tr w:rsidR="0058563F">
              <w:trPr>
                <w:trHeight w:hRule="exact" w:val="288"/>
              </w:trPr>
              <w:tc>
                <w:tcPr>
                  <w:tcW w:w="5000" w:type="pct"/>
                </w:tcPr>
                <w:p w:rsidR="0058563F" w:rsidRDefault="0058563F"/>
              </w:tc>
            </w:tr>
            <w:tr w:rsidR="0058563F">
              <w:trPr>
                <w:trHeight w:hRule="exact" w:val="3168"/>
              </w:trPr>
              <w:tc>
                <w:tcPr>
                  <w:tcW w:w="5000" w:type="pct"/>
                </w:tcPr>
                <w:p w:rsidR="0058563F" w:rsidRDefault="009312B0">
                  <w:pPr>
                    <w:spacing w:after="200" w:line="264" w:lineRule="auto"/>
                  </w:pP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1312" behindDoc="1" locked="0" layoutInCell="1" allowOverlap="1" wp14:anchorId="3A27C2F3" wp14:editId="226EB4AD">
                        <wp:simplePos x="0" y="0"/>
                        <wp:positionH relativeFrom="column">
                          <wp:posOffset>-110490</wp:posOffset>
                        </wp:positionH>
                        <wp:positionV relativeFrom="paragraph">
                          <wp:posOffset>-893445</wp:posOffset>
                        </wp:positionV>
                        <wp:extent cx="2744470" cy="2868303"/>
                        <wp:effectExtent l="0" t="0" r="0" b="8255"/>
                        <wp:wrapNone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LEO7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5136" cy="2868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58563F" w:rsidRDefault="0058563F">
            <w:pPr>
              <w:spacing w:after="160" w:line="259" w:lineRule="auto"/>
            </w:pPr>
          </w:p>
        </w:tc>
        <w:tc>
          <w:tcPr>
            <w:tcW w:w="576" w:type="dxa"/>
          </w:tcPr>
          <w:p w:rsidR="0058563F" w:rsidRDefault="0058563F">
            <w:pPr>
              <w:spacing w:after="160" w:line="259" w:lineRule="auto"/>
            </w:pPr>
          </w:p>
        </w:tc>
        <w:tc>
          <w:tcPr>
            <w:tcW w:w="576" w:type="dxa"/>
          </w:tcPr>
          <w:p w:rsidR="0058563F" w:rsidRDefault="0058563F">
            <w:pPr>
              <w:spacing w:after="160" w:line="259" w:lineRule="auto"/>
            </w:pPr>
          </w:p>
        </w:tc>
        <w:tc>
          <w:tcPr>
            <w:tcW w:w="4032" w:type="dxa"/>
          </w:tcPr>
          <w:tbl>
            <w:tblPr>
              <w:tblStyle w:val="TableLayout"/>
              <w:tblW w:w="4978" w:type="pct"/>
              <w:tblLayout w:type="fixed"/>
              <w:tblLook w:val="04A0" w:firstRow="1" w:lastRow="0" w:firstColumn="1" w:lastColumn="0" w:noHBand="0" w:noVBand="1"/>
            </w:tblPr>
            <w:tblGrid>
              <w:gridCol w:w="4014"/>
            </w:tblGrid>
            <w:tr w:rsidR="0058563F" w:rsidTr="00965C67">
              <w:trPr>
                <w:trHeight w:hRule="exact" w:val="7344"/>
              </w:trPr>
              <w:tc>
                <w:tcPr>
                  <w:tcW w:w="5000" w:type="pct"/>
                </w:tcPr>
                <w:p w:rsidR="0058563F" w:rsidRDefault="00965C67">
                  <w:pPr>
                    <w:spacing w:before="200" w:after="200" w:line="264" w:lineRule="auto"/>
                  </w:pPr>
                  <w:r>
                    <w:t>Last year, our very own prior Vice President Dana Rodriguez got LEO Club member in the region, the state, and in the WORLD!  We certainly make a difference.  SHS LEO Club puts Mission, TX on the map (of the world)!</w:t>
                  </w:r>
                </w:p>
                <w:p w:rsidR="00965C67" w:rsidRDefault="00965C67" w:rsidP="00A830EC">
                  <w:pPr>
                    <w:pStyle w:val="ListBullet"/>
                    <w:spacing w:line="264" w:lineRule="auto"/>
                  </w:pPr>
                  <w:r>
                    <w:t>Being in LEO means leading not only in our city, but the state, and beyond!</w:t>
                  </w:r>
                </w:p>
                <w:p w:rsidR="0058563F" w:rsidRDefault="00965C67" w:rsidP="00A830EC">
                  <w:pPr>
                    <w:pStyle w:val="ListBullet"/>
                    <w:spacing w:line="264" w:lineRule="auto"/>
                  </w:pPr>
                  <w:r>
                    <w:t>Being in LEO means opportunities to grow and receive scholarships!</w:t>
                  </w:r>
                </w:p>
                <w:p w:rsidR="0058563F" w:rsidRDefault="00965C67">
                  <w:pPr>
                    <w:pStyle w:val="ListBullet"/>
                    <w:spacing w:line="264" w:lineRule="auto"/>
                  </w:pPr>
                  <w:r>
                    <w:t>Being in LEO means learning to network, lead, continue your influence, and making a difference!</w:t>
                  </w:r>
                </w:p>
                <w:p w:rsidR="0058563F" w:rsidRDefault="00965C67">
                  <w:pPr>
                    <w:pStyle w:val="Heading2"/>
                    <w:outlineLvl w:val="1"/>
                  </w:pPr>
                  <w:r>
                    <w:t>L.E.O.</w:t>
                  </w:r>
                </w:p>
                <w:p w:rsidR="0058563F" w:rsidRDefault="00965C67">
                  <w:pPr>
                    <w:spacing w:after="200" w:line="264" w:lineRule="auto"/>
                  </w:pPr>
                  <w:r>
                    <w:t>We are LEOs because the Mission Lions Club sponsors us.  Without them and their example, we could not have the support to: L- Lead, E- get Experience, and O- have these Opportunities!</w:t>
                  </w:r>
                </w:p>
                <w:p w:rsidR="0058563F" w:rsidRDefault="00965C67">
                  <w:pPr>
                    <w:pStyle w:val="Heading3"/>
                    <w:outlineLvl w:val="2"/>
                  </w:pPr>
                  <w:r>
                    <w:t>Always looking for support</w:t>
                  </w:r>
                </w:p>
                <w:p w:rsidR="0058563F" w:rsidRDefault="00965C67" w:rsidP="00965C67">
                  <w:pPr>
                    <w:spacing w:after="200" w:line="264" w:lineRule="auto"/>
                  </w:pPr>
                  <w:r>
                    <w:t>As we commit ourselves to support the various needs in our community, we seek the support of people that share the same vision to sponsor us.</w:t>
                  </w:r>
                  <w:r w:rsidR="00B12033">
                    <w:t xml:space="preserve">  Picture Tools Format tab, click Crop.</w:t>
                  </w:r>
                </w:p>
              </w:tc>
            </w:tr>
            <w:tr w:rsidR="0058563F" w:rsidTr="00965C67">
              <w:trPr>
                <w:trHeight w:hRule="exact" w:val="288"/>
              </w:trPr>
              <w:tc>
                <w:tcPr>
                  <w:tcW w:w="5000" w:type="pct"/>
                </w:tcPr>
                <w:p w:rsidR="0058563F" w:rsidRDefault="0058563F"/>
              </w:tc>
            </w:tr>
            <w:tr w:rsidR="0058563F" w:rsidTr="00965C67">
              <w:trPr>
                <w:trHeight w:hRule="exact" w:val="3168"/>
              </w:trPr>
              <w:tc>
                <w:tcPr>
                  <w:tcW w:w="5000" w:type="pct"/>
                  <w:shd w:val="clear" w:color="auto" w:fill="F24F4F" w:themeFill="accent1"/>
                </w:tcPr>
                <w:p w:rsidR="0058563F" w:rsidRDefault="00B12033">
                  <w:pPr>
                    <w:pStyle w:val="BlockHeading"/>
                  </w:pPr>
                  <w:r>
                    <w:t>Contact Us</w:t>
                  </w:r>
                </w:p>
                <w:p w:rsidR="0058563F" w:rsidRDefault="0025768C" w:rsidP="009312B0">
                  <w:pPr>
                    <w:pStyle w:val="BlockText2"/>
                  </w:pPr>
                  <w:sdt>
                    <w:sdtPr>
                      <w:alias w:val="Company"/>
                      <w:tag w:val=""/>
                      <w:id w:val="-1173869346"/>
                      <w:placeholder>
                        <w:docPart w:val="64E837F8EAFD4941B0BF62BD4131F158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r w:rsidR="00E26C05">
                        <w:t>SHS LEO CLUB</w:t>
                      </w:r>
                    </w:sdtContent>
                  </w:sdt>
                  <w:r w:rsidR="00B12033">
                    <w:br/>
                  </w:r>
                  <w:r w:rsidR="009312B0" w:rsidRPr="009312B0">
                    <w:rPr>
                      <w:sz w:val="20"/>
                    </w:rPr>
                    <w:t>School Advisor: Mrs. Julissa Sanchez</w:t>
                  </w:r>
                </w:p>
                <w:p w:rsidR="0058563F" w:rsidRDefault="009312B0">
                  <w:pPr>
                    <w:pStyle w:val="BlockText2"/>
                  </w:pPr>
                  <w:r>
                    <w:t>956-580-5300 *1339</w:t>
                  </w:r>
                  <w:r w:rsidR="00B12033">
                    <w:br/>
                  </w:r>
                  <w:r>
                    <w:t>Jsanchez1@sharylandisd.org</w:t>
                  </w:r>
                </w:p>
                <w:p w:rsidR="0058563F" w:rsidRDefault="00B12033" w:rsidP="009312B0">
                  <w:pPr>
                    <w:pStyle w:val="BlockText2"/>
                    <w:rPr>
                      <w:sz w:val="20"/>
                    </w:rPr>
                  </w:pPr>
                  <w:r>
                    <w:t xml:space="preserve">Visit us on the </w:t>
                  </w:r>
                  <w:proofErr w:type="spellStart"/>
                  <w:r w:rsidR="009312B0">
                    <w:t>Sharyland</w:t>
                  </w:r>
                  <w:proofErr w:type="spellEnd"/>
                  <w:r w:rsidR="009312B0">
                    <w:t xml:space="preserve"> </w:t>
                  </w:r>
                  <w:r>
                    <w:t>Web</w:t>
                  </w:r>
                  <w:r w:rsidR="009312B0">
                    <w:t>site</w:t>
                  </w:r>
                  <w:r>
                    <w:t>:</w:t>
                  </w:r>
                  <w:r w:rsidR="009312B0">
                    <w:t xml:space="preserve"> Under “</w:t>
                  </w:r>
                  <w:proofErr w:type="spellStart"/>
                  <w:r w:rsidR="009312B0">
                    <w:t>Activiites</w:t>
                  </w:r>
                  <w:proofErr w:type="spellEnd"/>
                  <w:r w:rsidR="009312B0">
                    <w:t>” or directly at</w:t>
                  </w:r>
                  <w:r>
                    <w:br/>
                  </w:r>
                  <w:hyperlink r:id="rId11" w:history="1">
                    <w:r w:rsidR="009312B0" w:rsidRPr="009312B0">
                      <w:rPr>
                        <w:rStyle w:val="Hyperlink"/>
                        <w:color w:val="FFFFFF" w:themeColor="background1"/>
                        <w:sz w:val="20"/>
                      </w:rPr>
                      <w:t>http://www.sharylandisd.org/Domain/89</w:t>
                    </w:r>
                  </w:hyperlink>
                </w:p>
                <w:p w:rsidR="009312B0" w:rsidRDefault="009312B0" w:rsidP="009312B0">
                  <w:pPr>
                    <w:pStyle w:val="BlockText2"/>
                  </w:pPr>
                  <w:r>
                    <w:rPr>
                      <w:sz w:val="20"/>
                    </w:rPr>
                    <w:t>Members connect on Facebook Group Page</w:t>
                  </w:r>
                </w:p>
              </w:tc>
            </w:tr>
          </w:tbl>
          <w:p w:rsidR="0058563F" w:rsidRDefault="0058563F">
            <w:pPr>
              <w:spacing w:after="160" w:line="259" w:lineRule="auto"/>
            </w:pPr>
          </w:p>
        </w:tc>
      </w:tr>
    </w:tbl>
    <w:p w:rsidR="0058563F" w:rsidRDefault="0058563F">
      <w:pPr>
        <w:pStyle w:val="NoSpacing"/>
      </w:pPr>
    </w:p>
    <w:sectPr w:rsidR="0058563F">
      <w:pgSz w:w="15840" w:h="12240" w:orient="landscape"/>
      <w:pgMar w:top="720" w:right="576" w:bottom="432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47B0B6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EF63326"/>
    <w:multiLevelType w:val="hybridMultilevel"/>
    <w:tmpl w:val="DA441BDE"/>
    <w:lvl w:ilvl="0" w:tplc="77DE0C8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6B013F"/>
    <w:multiLevelType w:val="hybridMultilevel"/>
    <w:tmpl w:val="6A6C36EC"/>
    <w:lvl w:ilvl="0" w:tplc="104ED60E">
      <w:start w:val="95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C05"/>
    <w:rsid w:val="0025768C"/>
    <w:rsid w:val="00306A23"/>
    <w:rsid w:val="0058563F"/>
    <w:rsid w:val="008E1C7B"/>
    <w:rsid w:val="009312B0"/>
    <w:rsid w:val="00965C67"/>
    <w:rsid w:val="00B12033"/>
    <w:rsid w:val="00E2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02A586-0372-424B-9AAE-BF73D5727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C483D" w:themeColor="text2"/>
        <w:kern w:val="2"/>
        <w:lang w:val="en-US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2"/>
    <w:qFormat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pPr>
      <w:keepNext/>
      <w:keepLines/>
      <w:pBdr>
        <w:bottom w:val="single" w:sz="4" w:space="4" w:color="F24F4F" w:themeColor="accent1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color w:val="F24F4F" w:themeColor="accent1"/>
      <w:sz w:val="36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pPr>
      <w:keepNext/>
      <w:keepLines/>
      <w:spacing w:before="360" w:after="180" w:line="240" w:lineRule="auto"/>
      <w:outlineLvl w:val="2"/>
    </w:pPr>
    <w:rPr>
      <w:b/>
      <w:bCs/>
      <w:sz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Layout">
    <w:name w:val="Table Layout"/>
    <w:basedOn w:val="TableNormal"/>
    <w:uiPriority w:val="99"/>
    <w:pPr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5"/>
    <w:qFormat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3"/>
    <w:qFormat/>
    <w:pPr>
      <w:spacing w:after="120" w:line="211" w:lineRule="auto"/>
      <w:contextualSpacing/>
    </w:pPr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paragraph" w:styleId="Subtitle">
    <w:name w:val="Subtitle"/>
    <w:basedOn w:val="Normal"/>
    <w:next w:val="Normal"/>
    <w:link w:val="SubtitleChar"/>
    <w:uiPriority w:val="4"/>
    <w:qFormat/>
    <w:pPr>
      <w:numPr>
        <w:ilvl w:val="1"/>
      </w:numPr>
      <w:spacing w:before="180" w:after="0" w:line="288" w:lineRule="auto"/>
    </w:pPr>
    <w:rPr>
      <w:sz w:val="28"/>
    </w:rPr>
  </w:style>
  <w:style w:type="character" w:customStyle="1" w:styleId="SubtitleChar">
    <w:name w:val="Subtitle Char"/>
    <w:basedOn w:val="DefaultParagraphFont"/>
    <w:link w:val="Subtitle"/>
    <w:uiPriority w:val="4"/>
    <w:rPr>
      <w:sz w:val="28"/>
    </w:rPr>
  </w:style>
  <w:style w:type="paragraph" w:customStyle="1" w:styleId="Organization">
    <w:name w:val="Organization"/>
    <w:basedOn w:val="Normal"/>
    <w:next w:val="Normal"/>
    <w:uiPriority w:val="5"/>
    <w:qFormat/>
    <w:pPr>
      <w:pBdr>
        <w:bottom w:val="single" w:sz="4" w:space="3" w:color="F24F4F" w:themeColor="accent1"/>
      </w:pBdr>
      <w:spacing w:after="60"/>
    </w:pPr>
    <w:rPr>
      <w:rFonts w:asciiTheme="majorHAnsi" w:eastAsiaTheme="majorEastAsia" w:hAnsiTheme="majorHAnsi" w:cstheme="majorBidi"/>
      <w:color w:val="F24F4F" w:themeColor="accent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2"/>
    <w:qFormat/>
    <w:pPr>
      <w:spacing w:before="1100" w:after="0" w:line="240" w:lineRule="auto"/>
      <w:ind w:left="1800"/>
      <w:contextualSpacing/>
    </w:pPr>
  </w:style>
  <w:style w:type="character" w:customStyle="1" w:styleId="Heading1Char">
    <w:name w:val="Heading 1 Char"/>
    <w:basedOn w:val="DefaultParagraphFont"/>
    <w:link w:val="Heading1"/>
    <w:uiPriority w:val="2"/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BlockText">
    <w:name w:val="Block Text"/>
    <w:basedOn w:val="Normal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Heading2Char">
    <w:name w:val="Heading 2 Char"/>
    <w:basedOn w:val="DefaultParagraphFont"/>
    <w:link w:val="Heading2"/>
    <w:uiPriority w:val="2"/>
    <w:rPr>
      <w:rFonts w:asciiTheme="majorHAnsi" w:eastAsiaTheme="majorEastAsia" w:hAnsiTheme="majorHAnsi" w:cstheme="majorBidi"/>
      <w:color w:val="F24F4F" w:themeColor="accent1"/>
      <w:sz w:val="36"/>
    </w:rPr>
  </w:style>
  <w:style w:type="character" w:customStyle="1" w:styleId="Heading3Char">
    <w:name w:val="Heading 3 Char"/>
    <w:basedOn w:val="DefaultParagraphFont"/>
    <w:link w:val="Heading3"/>
    <w:uiPriority w:val="2"/>
    <w:rPr>
      <w:b/>
      <w:bCs/>
      <w:sz w:val="26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F24F4F" w:themeColor="accent1"/>
    </w:rPr>
  </w:style>
  <w:style w:type="character" w:customStyle="1" w:styleId="QuoteChar">
    <w:name w:val="Quote Char"/>
    <w:basedOn w:val="DefaultParagraphFont"/>
    <w:link w:val="Quote"/>
    <w:uiPriority w:val="2"/>
    <w:rPr>
      <w:rFonts w:asciiTheme="majorHAnsi" w:eastAsiaTheme="majorEastAsia" w:hAnsiTheme="majorHAnsi" w:cstheme="majorBidi"/>
      <w:i/>
      <w:iCs/>
      <w:color w:val="F24F4F" w:themeColor="accent1"/>
    </w:rPr>
  </w:style>
  <w:style w:type="paragraph" w:customStyle="1" w:styleId="BlockHeading">
    <w:name w:val="Block Heading"/>
    <w:basedOn w:val="Normal"/>
    <w:uiPriority w:val="2"/>
    <w:qFormat/>
    <w:pPr>
      <w:spacing w:before="160" w:after="180" w:line="240" w:lineRule="auto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BlockText2">
    <w:name w:val="Block Text 2"/>
    <w:basedOn w:val="Normal"/>
    <w:uiPriority w:val="2"/>
    <w:qFormat/>
    <w:pPr>
      <w:spacing w:after="160" w:line="240" w:lineRule="auto"/>
      <w:ind w:left="288" w:right="288"/>
    </w:pPr>
    <w:rPr>
      <w:color w:val="FFFFFF" w:themeColor="background1"/>
      <w:sz w:val="22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  <w:spacing w:after="120"/>
    </w:pPr>
  </w:style>
  <w:style w:type="character" w:styleId="Hyperlink">
    <w:name w:val="Hyperlink"/>
    <w:basedOn w:val="DefaultParagraphFont"/>
    <w:uiPriority w:val="99"/>
    <w:unhideWhenUsed/>
    <w:rsid w:val="009312B0"/>
    <w:rPr>
      <w:color w:val="4C483D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8E1C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90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2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6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14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62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42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6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28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93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12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810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4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814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4383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3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7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image" Target="media/image2.htm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hyperlink" Target="http://www.sharylandisd.org/Domain/89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anchez1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4E837F8EAFD4941B0BF62BD4131F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7A3AF-65CF-493E-A5D9-0784DAC2343F}"/>
      </w:docPartPr>
      <w:docPartBody>
        <w:p w:rsidR="00B6547B" w:rsidRDefault="004432D7">
          <w:pPr>
            <w:pStyle w:val="64E837F8EAFD4941B0BF62BD4131F158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2D7"/>
    <w:rsid w:val="004432D7"/>
    <w:rsid w:val="00B6547B"/>
    <w:rsid w:val="00E57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4114E5804A548B2A93A2DEC7FCBEC3A">
    <w:name w:val="84114E5804A548B2A93A2DEC7FCBEC3A"/>
  </w:style>
  <w:style w:type="paragraph" w:customStyle="1" w:styleId="B1EC23EE48E04D39964AE6543937B93F">
    <w:name w:val="B1EC23EE48E04D39964AE6543937B93F"/>
  </w:style>
  <w:style w:type="paragraph" w:customStyle="1" w:styleId="64E837F8EAFD4941B0BF62BD4131F158">
    <w:name w:val="64E837F8EAFD4941B0BF62BD4131F158"/>
  </w:style>
  <w:style w:type="paragraph" w:customStyle="1" w:styleId="969E2087AD1E4764B47F751717655CCC">
    <w:name w:val="969E2087AD1E4764B47F751717655CCC"/>
  </w:style>
  <w:style w:type="paragraph" w:customStyle="1" w:styleId="8DB5403EC2D1486CAEC7ED3CCF99DEE9">
    <w:name w:val="8DB5403EC2D1486CAEC7ED3CCF99DEE9"/>
  </w:style>
  <w:style w:type="paragraph" w:customStyle="1" w:styleId="2EA5F791C4A74437A7BCEFDE620439D5">
    <w:name w:val="2EA5F791C4A74437A7BCEFDE620439D5"/>
  </w:style>
  <w:style w:type="paragraph" w:customStyle="1" w:styleId="1FDFCAF2E6594E9FA02BD9ACB2A1DD60">
    <w:name w:val="1FDFCAF2E6594E9FA02BD9ACB2A1DD60"/>
  </w:style>
  <w:style w:type="paragraph" w:customStyle="1" w:styleId="DA6AAF14B66F49AB9FCA9EA077C985D4">
    <w:name w:val="DA6AAF14B66F49AB9FCA9EA077C985D4"/>
  </w:style>
  <w:style w:type="paragraph" w:customStyle="1" w:styleId="416DADCDAB484F86B107CA758C914307">
    <w:name w:val="416DADCDAB484F86B107CA758C914307"/>
  </w:style>
  <w:style w:type="paragraph" w:customStyle="1" w:styleId="9A2575B34524451AB3C09177AA0300C5">
    <w:name w:val="9A2575B34524451AB3C09177AA0300C5"/>
  </w:style>
  <w:style w:type="paragraph" w:customStyle="1" w:styleId="6632982383344405AE770CC94552EE46">
    <w:name w:val="6632982383344405AE770CC94552EE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837CD04-C285-4EC8-803D-259CDCD27E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0</TotalTime>
  <Pages>2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SHS LEO CLUB</Company>
  <LinksUpToDate>false</LinksUpToDate>
  <CharactersWithSpaces>3566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Julissa Sanchez</dc:creator>
  <cp:keywords/>
  <cp:lastModifiedBy>Julissa Sanchez</cp:lastModifiedBy>
  <cp:revision>2</cp:revision>
  <dcterms:created xsi:type="dcterms:W3CDTF">2014-09-11T16:50:00Z</dcterms:created>
  <dcterms:modified xsi:type="dcterms:W3CDTF">2014-09-11T16:50:00Z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TC029334729991</vt:lpwstr>
  </property>
</Properties>
</file>